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beforeLines="50" w:afterLines="50" w:line="520" w:lineRule="exact"/>
        <w:ind w:firstLine="4320" w:firstLineChars="1200"/>
        <w:jc w:val="both"/>
        <w:rPr>
          <w:rFonts w:ascii="黑体" w:eastAsia="黑体"/>
          <w:sz w:val="36"/>
          <w:szCs w:val="36"/>
        </w:rPr>
      </w:pPr>
      <w:bookmarkStart w:id="0" w:name="_GoBack"/>
      <w:r>
        <w:rPr>
          <w:rFonts w:ascii="黑体" w:eastAsia="黑体"/>
          <w:sz w:val="36"/>
          <w:szCs w:val="36"/>
        </w:rPr>
        <w:t>20</w:t>
      </w:r>
      <w:r>
        <w:rPr>
          <w:rFonts w:hint="eastAsia" w:ascii="黑体" w:eastAsia="黑体"/>
          <w:sz w:val="36"/>
          <w:szCs w:val="36"/>
          <w:lang w:val="en-US" w:eastAsia="zh-CN"/>
        </w:rPr>
        <w:t>23</w:t>
      </w:r>
      <w:r>
        <w:rPr>
          <w:rFonts w:hint="eastAsia" w:ascii="黑体" w:eastAsia="黑体"/>
          <w:sz w:val="36"/>
          <w:szCs w:val="36"/>
        </w:rPr>
        <w:t>年</w:t>
      </w:r>
      <w:r>
        <w:rPr>
          <w:rFonts w:hint="eastAsia" w:ascii="黑体" w:eastAsia="黑体"/>
          <w:sz w:val="36"/>
          <w:szCs w:val="36"/>
          <w:lang w:eastAsia="zh-CN"/>
        </w:rPr>
        <w:t>上半年</w:t>
      </w:r>
      <w:r>
        <w:rPr>
          <w:rFonts w:hint="eastAsia" w:ascii="黑体" w:eastAsia="黑体"/>
          <w:sz w:val="36"/>
          <w:szCs w:val="36"/>
          <w:u w:val="none"/>
        </w:rPr>
        <w:t>浔阳区备案工程登记表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1863"/>
        <w:gridCol w:w="1503"/>
        <w:gridCol w:w="1888"/>
        <w:gridCol w:w="1358"/>
        <w:gridCol w:w="1262"/>
        <w:gridCol w:w="1574"/>
        <w:gridCol w:w="953"/>
        <w:gridCol w:w="873"/>
        <w:gridCol w:w="14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备案号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项目名称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建筑规模</w:t>
            </w:r>
            <w:r>
              <w:rPr>
                <w:rFonts w:hint="eastAsia" w:ascii="仿宋_GB2312" w:eastAsia="仿宋_GB2312"/>
                <w:b/>
                <w:bCs/>
                <w:sz w:val="28"/>
                <w:szCs w:val="28"/>
                <w:lang w:eastAsia="zh-CN"/>
              </w:rPr>
              <w:t>（㎡）</w:t>
            </w:r>
          </w:p>
        </w:tc>
        <w:tc>
          <w:tcPr>
            <w:tcW w:w="1888" w:type="dxa"/>
            <w:vAlign w:val="center"/>
          </w:tcPr>
          <w:p>
            <w:pPr>
              <w:spacing w:afterLines="50" w:line="52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建设单位</w:t>
            </w:r>
          </w:p>
        </w:tc>
        <w:tc>
          <w:tcPr>
            <w:tcW w:w="1358" w:type="dxa"/>
            <w:vAlign w:val="center"/>
          </w:tcPr>
          <w:p>
            <w:pPr>
              <w:spacing w:afterLines="50" w:line="52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施工单位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监理单位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竣工</w:t>
            </w:r>
            <w:r>
              <w:rPr>
                <w:rFonts w:hint="eastAsia" w:ascii="仿宋_GB2312" w:eastAsia="仿宋_GB2312"/>
                <w:b/>
                <w:bCs/>
                <w:sz w:val="28"/>
                <w:szCs w:val="28"/>
                <w:lang w:eastAsia="zh-CN"/>
              </w:rPr>
              <w:t>验收</w:t>
            </w: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日期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  <w:lang w:eastAsia="zh-CN"/>
              </w:rPr>
              <w:t>质量验收结果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  <w:lang w:eastAsia="zh-CN"/>
              </w:rPr>
              <w:t>备案部门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备案日期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6" w:hRule="atLeast"/>
        </w:trPr>
        <w:tc>
          <w:tcPr>
            <w:tcW w:w="0" w:type="auto"/>
            <w:vAlign w:val="center"/>
          </w:tcPr>
          <w:p>
            <w:pPr>
              <w:spacing w:afterLines="50" w:line="520" w:lineRule="exact"/>
              <w:jc w:val="both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浔住建备2023-01号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龙山小学（北司路校区）教学楼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15587.38</w:t>
            </w:r>
          </w:p>
        </w:tc>
        <w:tc>
          <w:tcPr>
            <w:tcW w:w="1888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九江市浔阳区龙山小学</w:t>
            </w:r>
          </w:p>
        </w:tc>
        <w:tc>
          <w:tcPr>
            <w:tcW w:w="1358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新旅建设集团有限公司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九江市建设监理有限公司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2022.08.30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合格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浔阳区住建局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2023.03.29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6" w:hRule="atLeast"/>
        </w:trPr>
        <w:tc>
          <w:tcPr>
            <w:tcW w:w="0" w:type="auto"/>
            <w:vAlign w:val="center"/>
          </w:tcPr>
          <w:p>
            <w:pPr>
              <w:spacing w:afterLines="50" w:line="520" w:lineRule="exact"/>
              <w:jc w:val="both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浔住建备2023-02号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龙山小学（北司路校区）食堂、报告厅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2875.78</w:t>
            </w:r>
          </w:p>
        </w:tc>
        <w:tc>
          <w:tcPr>
            <w:tcW w:w="1888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九江市浔阳区龙山小学</w:t>
            </w:r>
          </w:p>
        </w:tc>
        <w:tc>
          <w:tcPr>
            <w:tcW w:w="1358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新旅建设集团有限公司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九江市建设监理有限公司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2022.08.30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合格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浔阳区住建局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2023.03.29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6" w:hRule="atLeast"/>
        </w:trPr>
        <w:tc>
          <w:tcPr>
            <w:tcW w:w="0" w:type="auto"/>
            <w:vAlign w:val="center"/>
          </w:tcPr>
          <w:p>
            <w:pPr>
              <w:spacing w:afterLines="50" w:line="520" w:lineRule="exact"/>
              <w:jc w:val="both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浔住建备2023-03号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龙山小学（北司路校区）风雨操场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1978.6</w:t>
            </w:r>
          </w:p>
        </w:tc>
        <w:tc>
          <w:tcPr>
            <w:tcW w:w="1888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九江市浔阳区龙山小学</w:t>
            </w:r>
          </w:p>
        </w:tc>
        <w:tc>
          <w:tcPr>
            <w:tcW w:w="1358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新旅建设集团有限公司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九江市建设监理有限公司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2022.08.30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合格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浔阳区住建局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2023.03.29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6" w:hRule="atLeast"/>
        </w:trPr>
        <w:tc>
          <w:tcPr>
            <w:tcW w:w="0" w:type="auto"/>
            <w:vAlign w:val="center"/>
          </w:tcPr>
          <w:p>
            <w:pPr>
              <w:spacing w:afterLines="50" w:line="520" w:lineRule="exact"/>
              <w:jc w:val="both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浔住建备2023-04号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龙山小学（北司路校区）门房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default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59.12</w:t>
            </w:r>
          </w:p>
        </w:tc>
        <w:tc>
          <w:tcPr>
            <w:tcW w:w="1888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九江市浔阳区龙山小学</w:t>
            </w:r>
          </w:p>
        </w:tc>
        <w:tc>
          <w:tcPr>
            <w:tcW w:w="1358" w:type="dxa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新旅建设集团有限公司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九江市建设监理有限公司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2022.08.30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合格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浔阳区住建局</w:t>
            </w:r>
          </w:p>
        </w:tc>
        <w:tc>
          <w:tcPr>
            <w:tcW w:w="0" w:type="auto"/>
            <w:vAlign w:val="center"/>
          </w:tcPr>
          <w:p>
            <w:pPr>
              <w:spacing w:afterLines="50" w:line="520" w:lineRule="exact"/>
              <w:jc w:val="center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2023.03.29</w:t>
            </w:r>
          </w:p>
        </w:tc>
      </w:tr>
    </w:tbl>
    <w:p/>
    <w:bookmarkEnd w:id="0"/>
    <w:sectPr>
      <w:headerReference r:id="rId3" w:type="default"/>
      <w:pgSz w:w="16838" w:h="11906" w:orient="landscape"/>
      <w:pgMar w:top="1797" w:right="1440" w:bottom="1797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([{·‘“〈《「『【〔〖﹝＄（．［｛￡￥"/>
  <w:noLineBreaksBefore w:lang="zh-CN" w:val="!),.:;?]}¨·ˇˉ―‖’”…∶、。〃々〉》」』】〕〗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zZjE4MTNkY2NmNzI3YzUwODBjYTc1MGY1OWQ0YWEifQ=="/>
  </w:docVars>
  <w:rsids>
    <w:rsidRoot w:val="007D21A7"/>
    <w:rsid w:val="00084CF5"/>
    <w:rsid w:val="001022B6"/>
    <w:rsid w:val="001257C7"/>
    <w:rsid w:val="00126259"/>
    <w:rsid w:val="00176565"/>
    <w:rsid w:val="001E67B2"/>
    <w:rsid w:val="00212FF1"/>
    <w:rsid w:val="0022056A"/>
    <w:rsid w:val="00232668"/>
    <w:rsid w:val="00275681"/>
    <w:rsid w:val="0028725C"/>
    <w:rsid w:val="002D5964"/>
    <w:rsid w:val="0032031D"/>
    <w:rsid w:val="0032723E"/>
    <w:rsid w:val="003E392F"/>
    <w:rsid w:val="004850C9"/>
    <w:rsid w:val="00575050"/>
    <w:rsid w:val="00621DEE"/>
    <w:rsid w:val="007122D2"/>
    <w:rsid w:val="007257FD"/>
    <w:rsid w:val="00764492"/>
    <w:rsid w:val="00793AA1"/>
    <w:rsid w:val="007A7B53"/>
    <w:rsid w:val="007D21A7"/>
    <w:rsid w:val="007E29CB"/>
    <w:rsid w:val="00A422C2"/>
    <w:rsid w:val="00AA60A0"/>
    <w:rsid w:val="00B55D17"/>
    <w:rsid w:val="00B60A47"/>
    <w:rsid w:val="00BB4A10"/>
    <w:rsid w:val="00C31DD7"/>
    <w:rsid w:val="00C467BB"/>
    <w:rsid w:val="00DC0BE6"/>
    <w:rsid w:val="00DC3EBD"/>
    <w:rsid w:val="00E76462"/>
    <w:rsid w:val="00E9314F"/>
    <w:rsid w:val="00F973E0"/>
    <w:rsid w:val="00FB2EEB"/>
    <w:rsid w:val="024D1EAA"/>
    <w:rsid w:val="03E5242E"/>
    <w:rsid w:val="046A64C1"/>
    <w:rsid w:val="073D4078"/>
    <w:rsid w:val="0D160344"/>
    <w:rsid w:val="12FF15C2"/>
    <w:rsid w:val="16AC225C"/>
    <w:rsid w:val="16E8515C"/>
    <w:rsid w:val="17BE6B8F"/>
    <w:rsid w:val="18DA6270"/>
    <w:rsid w:val="1B337D3D"/>
    <w:rsid w:val="1CE24623"/>
    <w:rsid w:val="1F195962"/>
    <w:rsid w:val="21B44191"/>
    <w:rsid w:val="247622D6"/>
    <w:rsid w:val="272E7B22"/>
    <w:rsid w:val="2E4112CC"/>
    <w:rsid w:val="2EBD3452"/>
    <w:rsid w:val="30E92BEB"/>
    <w:rsid w:val="33DA6950"/>
    <w:rsid w:val="37606395"/>
    <w:rsid w:val="37D97FCF"/>
    <w:rsid w:val="3D9B37F8"/>
    <w:rsid w:val="412B240F"/>
    <w:rsid w:val="41A37D55"/>
    <w:rsid w:val="462067E2"/>
    <w:rsid w:val="46C046A2"/>
    <w:rsid w:val="472F303D"/>
    <w:rsid w:val="4AB956C6"/>
    <w:rsid w:val="4FCB6B3A"/>
    <w:rsid w:val="52C6593B"/>
    <w:rsid w:val="560647A9"/>
    <w:rsid w:val="56D770C9"/>
    <w:rsid w:val="590C5D33"/>
    <w:rsid w:val="604D57C3"/>
    <w:rsid w:val="60E83E27"/>
    <w:rsid w:val="66C052AA"/>
    <w:rsid w:val="67635490"/>
    <w:rsid w:val="6BB14145"/>
    <w:rsid w:val="71866FA5"/>
    <w:rsid w:val="7AFF7D36"/>
    <w:rsid w:val="7BBB2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99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99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paragraph" w:customStyle="1" w:styleId="8">
    <w:name w:val="Char"/>
    <w:basedOn w:val="1"/>
    <w:qFormat/>
    <w:uiPriority w:val="99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character" w:customStyle="1" w:styleId="9">
    <w:name w:val="Header Char"/>
    <w:basedOn w:val="6"/>
    <w:link w:val="3"/>
    <w:semiHidden/>
    <w:qFormat/>
    <w:locked/>
    <w:uiPriority w:val="99"/>
    <w:rPr>
      <w:rFonts w:cs="Times New Roman"/>
      <w:kern w:val="2"/>
      <w:sz w:val="18"/>
      <w:szCs w:val="18"/>
    </w:rPr>
  </w:style>
  <w:style w:type="character" w:customStyle="1" w:styleId="10">
    <w:name w:val="Footer Char"/>
    <w:basedOn w:val="6"/>
    <w:link w:val="2"/>
    <w:semiHidden/>
    <w:qFormat/>
    <w:locked/>
    <w:uiPriority w:val="99"/>
    <w:rPr>
      <w:rFonts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微软用户</Company>
  <Pages>6</Pages>
  <Words>664</Words>
  <Characters>927</Characters>
  <Lines>0</Lines>
  <Paragraphs>0</Paragraphs>
  <TotalTime>4</TotalTime>
  <ScaleCrop>false</ScaleCrop>
  <LinksUpToDate>false</LinksUpToDate>
  <CharactersWithSpaces>928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2019-04-17T06:01:00Z</dcterms:created>
  <dc:creator>微软中国</dc:creator>
  <cp:lastModifiedBy>crazylife</cp:lastModifiedBy>
  <cp:lastPrinted>2015-01-29T07:30:00Z</cp:lastPrinted>
  <dcterms:modified xsi:type="dcterms:W3CDTF">2023-10-18T02:01:50Z</dcterms:modified>
  <dc:title>附件一：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E69ACCB022134EB695CA7D59585B6C9E_13</vt:lpwstr>
  </property>
</Properties>
</file>